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25ADA" w14:textId="6015A55B" w:rsidR="00A663EC" w:rsidRPr="00E0095A" w:rsidRDefault="00A663EC" w:rsidP="00A663EC">
      <w:pPr>
        <w:jc w:val="center"/>
        <w:rPr>
          <w:b/>
          <w:lang w:val="en-US"/>
        </w:rPr>
      </w:pPr>
      <w:r w:rsidRPr="00E0095A">
        <w:rPr>
          <w:b/>
          <w:lang w:val="en-US"/>
        </w:rPr>
        <w:t>APPEALS FORM</w:t>
      </w:r>
      <w:r>
        <w:rPr>
          <w:b/>
          <w:lang w:val="en-US"/>
        </w:rPr>
        <w:t xml:space="preserve"> </w:t>
      </w:r>
      <w:r>
        <w:rPr>
          <w:b/>
          <w:lang w:val="en-US"/>
        </w:rPr>
        <w:br/>
        <w:t>EIT</w:t>
      </w:r>
      <w:r>
        <w:rPr>
          <w:b/>
          <w:lang w:val="en-US"/>
        </w:rPr>
        <w:t xml:space="preserve"> </w:t>
      </w:r>
      <w:r>
        <w:rPr>
          <w:b/>
          <w:lang w:val="en-US"/>
        </w:rPr>
        <w:t>InnoEnergy Masters+</w:t>
      </w:r>
      <w:r>
        <w:rPr>
          <w:b/>
          <w:lang w:val="en-US"/>
        </w:rPr>
        <w:br/>
        <w:t>_______________________________________________________________________________</w:t>
      </w:r>
    </w:p>
    <w:p w14:paraId="3FF414A5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 xml:space="preserve">Last name: </w:t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-17321679"/>
          <w:placeholder>
            <w:docPart w:val="C8B56AE2E4FF42F18C09052A56BDFF26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</w:p>
    <w:p w14:paraId="11C8C14E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 xml:space="preserve">First name: </w:t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561904698"/>
          <w:placeholder>
            <w:docPart w:val="5FA84BC83E99426591B643347244FE3C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</w:p>
    <w:p w14:paraId="5DAC8C20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>Application number:</w:t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1684319893"/>
          <w:placeholder>
            <w:docPart w:val="6FD29738640C4B66A8E6BFFDFAC20D2E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</w:p>
    <w:p w14:paraId="3F8889B5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>Date of Notification:</w:t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105545005"/>
          <w:placeholder>
            <w:docPart w:val="954F9CECAD744D59BCE5B5DD569BEDB1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</w:p>
    <w:p w14:paraId="7417B5AC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>Semester/year you applied for:</w:t>
      </w:r>
      <w:r w:rsidRPr="00E0095A"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-1091852896"/>
          <w:placeholder>
            <w:docPart w:val="E4EF5AF4E63D4EBAA8C000616A4A3565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</w:p>
    <w:p w14:paraId="4CA18E48" w14:textId="77777777" w:rsidR="00A663EC" w:rsidRPr="00E0095A" w:rsidRDefault="00A663EC" w:rsidP="00A663EC">
      <w:pPr>
        <w:rPr>
          <w:b/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br/>
      </w:r>
      <w:r w:rsidRPr="00E0095A">
        <w:rPr>
          <w:b/>
          <w:sz w:val="18"/>
          <w:szCs w:val="18"/>
          <w:lang w:val="en-US"/>
        </w:rPr>
        <w:t>My statement of appeals concerns</w:t>
      </w:r>
    </w:p>
    <w:p w14:paraId="6CDC314D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 xml:space="preserve">Master </w:t>
      </w:r>
      <w:proofErr w:type="spellStart"/>
      <w:r w:rsidRPr="00E0095A">
        <w:rPr>
          <w:sz w:val="18"/>
          <w:szCs w:val="18"/>
          <w:lang w:val="en-US"/>
        </w:rPr>
        <w:t>programme</w:t>
      </w:r>
      <w:proofErr w:type="spellEnd"/>
      <w:r w:rsidRPr="00E0095A">
        <w:rPr>
          <w:sz w:val="18"/>
          <w:szCs w:val="18"/>
          <w:lang w:val="en-US"/>
        </w:rPr>
        <w:t>:</w:t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-1286883163"/>
          <w:placeholder>
            <w:docPart w:val="878AEE68004B46DE9308018ABD2FE936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</w:p>
    <w:p w14:paraId="565C4C4F" w14:textId="77777777" w:rsidR="00A663EC" w:rsidRDefault="00A663EC" w:rsidP="00A663EC">
      <w:pPr>
        <w:rPr>
          <w:sz w:val="20"/>
          <w:szCs w:val="20"/>
        </w:rPr>
      </w:pPr>
      <w:r w:rsidRPr="00E0095A">
        <w:rPr>
          <w:sz w:val="18"/>
          <w:szCs w:val="18"/>
          <w:lang w:val="en-US"/>
        </w:rPr>
        <w:t>Year 1 University:</w:t>
      </w:r>
      <w:r w:rsidRPr="00E0095A">
        <w:rPr>
          <w:sz w:val="18"/>
          <w:szCs w:val="18"/>
          <w:lang w:val="en-US"/>
        </w:rPr>
        <w:tab/>
      </w:r>
      <w:r w:rsidRPr="00E0095A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sdt>
        <w:sdtPr>
          <w:rPr>
            <w:sz w:val="20"/>
            <w:szCs w:val="20"/>
          </w:rPr>
          <w:id w:val="456224168"/>
          <w:placeholder>
            <w:docPart w:val="45F3A89C4A2A46AE89C43F5AA71AA537"/>
          </w:placeholder>
          <w:showingPlcHdr/>
          <w:text/>
        </w:sdtPr>
        <w:sdtContent>
          <w:r w:rsidRPr="0085016B">
            <w:rPr>
              <w:rStyle w:val="PlaceholderText"/>
            </w:rPr>
            <w:t>Click or tap here to enter text.</w:t>
          </w:r>
        </w:sdtContent>
      </w:sdt>
    </w:p>
    <w:p w14:paraId="2DE85DEC" w14:textId="77777777" w:rsidR="00A663EC" w:rsidRPr="00E0095A" w:rsidRDefault="00A663EC" w:rsidP="00A663EC">
      <w:pPr>
        <w:rPr>
          <w:sz w:val="18"/>
          <w:szCs w:val="18"/>
          <w:lang w:val="en-US"/>
        </w:rPr>
      </w:pPr>
    </w:p>
    <w:p w14:paraId="4667FDCD" w14:textId="4DC5E519" w:rsidR="00A663EC" w:rsidRPr="00E0095A" w:rsidRDefault="00A663EC" w:rsidP="00A663EC">
      <w:pPr>
        <w:rPr>
          <w:sz w:val="18"/>
          <w:szCs w:val="18"/>
          <w:lang w:val="en-US"/>
        </w:rPr>
      </w:pPr>
      <w:r w:rsidRPr="00742BF5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D1C0E3" wp14:editId="3BF2CBDF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552450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1939171104"/>
                              <w:placeholder>
                                <w:docPart w:val="FE1DDFC2373D404D9692FB9AC93E62A7"/>
                              </w:placeholder>
                              <w:showingPlcHdr/>
                              <w:text/>
                            </w:sdtPr>
                            <w:sdtContent>
                              <w:p w14:paraId="41B930B9" w14:textId="77777777" w:rsidR="00A663EC" w:rsidRDefault="00A663EC" w:rsidP="00A663EC">
                                <w:r w:rsidRPr="0085016B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  <w:p w14:paraId="788F0225" w14:textId="77777777" w:rsidR="00A663EC" w:rsidRDefault="00A663EC" w:rsidP="00A663E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D1C0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8pt;margin-top:26.4pt;width:43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">
                <v:textbox style="mso-fit-shape-to-text:t">
                  <w:txbxContent>
                    <w:sdt>
                      <w:sdtPr>
                        <w:id w:val="1939171104"/>
                        <w:placeholder>
                          <w:docPart w:val="FE1DDFC2373D404D9692FB9AC93E62A7"/>
                        </w:placeholder>
                        <w:showingPlcHdr/>
                        <w:text/>
                      </w:sdtPr>
                      <w:sdtContent>
                        <w:p w14:paraId="41B930B9" w14:textId="77777777" w:rsidR="00A663EC" w:rsidRDefault="00A663EC" w:rsidP="00A663EC">
                          <w:r w:rsidRPr="0085016B">
                            <w:rPr>
                              <w:rStyle w:val="PlaceholderText"/>
                            </w:rPr>
                            <w:t>Click or tap here to enter text.</w:t>
                          </w:r>
                        </w:p>
                      </w:sdtContent>
                    </w:sdt>
                    <w:p w14:paraId="788F0225" w14:textId="77777777" w:rsidR="00A663EC" w:rsidRDefault="00A663EC" w:rsidP="00A663EC"/>
                  </w:txbxContent>
                </v:textbox>
                <w10:wrap type="square" anchorx="margin"/>
              </v:shape>
            </w:pict>
          </mc:Fallback>
        </mc:AlternateContent>
      </w:r>
      <w:r w:rsidRPr="00E0095A">
        <w:rPr>
          <w:sz w:val="18"/>
          <w:szCs w:val="18"/>
          <w:lang w:val="en-US"/>
        </w:rPr>
        <w:t>State the decision you are appealing (max 200 characters):</w:t>
      </w:r>
      <w:r w:rsidRPr="00E0095A">
        <w:rPr>
          <w:sz w:val="18"/>
          <w:szCs w:val="18"/>
          <w:lang w:val="en-US"/>
        </w:rPr>
        <w:tab/>
      </w:r>
    </w:p>
    <w:p w14:paraId="1E807DDD" w14:textId="77777777" w:rsidR="00A663EC" w:rsidRDefault="00A663EC" w:rsidP="00A663EC">
      <w:pPr>
        <w:rPr>
          <w:sz w:val="18"/>
          <w:szCs w:val="18"/>
          <w:lang w:val="en-US"/>
        </w:rPr>
      </w:pPr>
    </w:p>
    <w:p w14:paraId="42693956" w14:textId="0123E841" w:rsidR="00A663EC" w:rsidRPr="00E0095A" w:rsidRDefault="00A663EC" w:rsidP="00A663EC">
      <w:pPr>
        <w:rPr>
          <w:sz w:val="18"/>
          <w:szCs w:val="18"/>
          <w:lang w:val="en-US"/>
        </w:rPr>
      </w:pPr>
      <w:r w:rsidRPr="00742BF5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09CF25A" wp14:editId="5991B3EB">
                <wp:simplePos x="0" y="0"/>
                <wp:positionH relativeFrom="margin">
                  <wp:align>right</wp:align>
                </wp:positionH>
                <wp:positionV relativeFrom="paragraph">
                  <wp:posOffset>333375</wp:posOffset>
                </wp:positionV>
                <wp:extent cx="5514975" cy="13049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410376546"/>
                              <w:placeholder>
                                <w:docPart w:val="171D3124557D42BEBA9D1AC8B857B878"/>
                              </w:placeholder>
                              <w:showingPlcHdr/>
                              <w:text/>
                            </w:sdtPr>
                            <w:sdtContent>
                              <w:p w14:paraId="6A04D6C1" w14:textId="77777777" w:rsidR="00A663EC" w:rsidRDefault="00A663EC" w:rsidP="00A663EC">
                                <w:r w:rsidRPr="0085016B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F25A" id="_x0000_s1027" type="#_x0000_t202" style="position:absolute;margin-left:383.05pt;margin-top:26.25pt;width:434.25pt;height:102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">
                <v:textbox>
                  <w:txbxContent>
                    <w:sdt>
                      <w:sdtPr>
                        <w:id w:val="-1410376546"/>
                        <w:placeholder>
                          <w:docPart w:val="171D3124557D42BEBA9D1AC8B857B878"/>
                        </w:placeholder>
                        <w:showingPlcHdr/>
                        <w:text/>
                      </w:sdtPr>
                      <w:sdtContent>
                        <w:p w14:paraId="6A04D6C1" w14:textId="77777777" w:rsidR="00A663EC" w:rsidRDefault="00A663EC" w:rsidP="00A663EC">
                          <w:r w:rsidRPr="0085016B">
                            <w:rPr>
                              <w:rStyle w:val="PlaceholderText"/>
                            </w:rPr>
                            <w:t>Click or tap here to enter text.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Pr="00E0095A">
        <w:rPr>
          <w:sz w:val="18"/>
          <w:szCs w:val="18"/>
          <w:lang w:val="en-US"/>
        </w:rPr>
        <w:t>State the reason why the above decision should be changed (max 300 characters):</w:t>
      </w:r>
    </w:p>
    <w:p w14:paraId="59C97EF8" w14:textId="77777777" w:rsidR="00A663EC" w:rsidRDefault="00A663EC" w:rsidP="00A663EC">
      <w:pPr>
        <w:rPr>
          <w:sz w:val="18"/>
          <w:szCs w:val="18"/>
          <w:lang w:val="en-US"/>
        </w:rPr>
      </w:pPr>
    </w:p>
    <w:p w14:paraId="2218CB0F" w14:textId="77777777" w:rsidR="00A663EC" w:rsidRPr="00E0095A" w:rsidRDefault="00A663EC" w:rsidP="00A663EC">
      <w:pPr>
        <w:rPr>
          <w:sz w:val="18"/>
          <w:szCs w:val="18"/>
          <w:lang w:val="en-US"/>
        </w:rPr>
      </w:pPr>
      <w:proofErr w:type="gramStart"/>
      <w:r w:rsidRPr="00E0095A">
        <w:rPr>
          <w:sz w:val="18"/>
          <w:szCs w:val="18"/>
          <w:lang w:val="en-US"/>
        </w:rPr>
        <w:t>Date:…</w:t>
      </w:r>
      <w:proofErr w:type="gramEnd"/>
      <w:r w:rsidRPr="00E0095A">
        <w:rPr>
          <w:sz w:val="18"/>
          <w:szCs w:val="18"/>
          <w:lang w:val="en-US"/>
        </w:rPr>
        <w:t>………………………………………………………</w:t>
      </w:r>
      <w:r w:rsidRPr="00E0095A">
        <w:rPr>
          <w:sz w:val="18"/>
          <w:szCs w:val="18"/>
          <w:lang w:val="en-US"/>
        </w:rPr>
        <w:tab/>
        <w:t>Signature……………………………………………………………….</w:t>
      </w:r>
    </w:p>
    <w:p w14:paraId="2C32C58F" w14:textId="77777777" w:rsidR="00A663EC" w:rsidRPr="00E0095A" w:rsidRDefault="00A663EC" w:rsidP="00A663EC">
      <w:pPr>
        <w:rPr>
          <w:sz w:val="18"/>
          <w:szCs w:val="18"/>
          <w:lang w:val="en-US"/>
        </w:rPr>
      </w:pPr>
      <w:r w:rsidRPr="00E0095A">
        <w:rPr>
          <w:sz w:val="18"/>
          <w:szCs w:val="18"/>
          <w:lang w:val="en-US"/>
        </w:rPr>
        <w:t xml:space="preserve">Please </w:t>
      </w:r>
      <w:r>
        <w:rPr>
          <w:sz w:val="18"/>
          <w:szCs w:val="18"/>
          <w:lang w:val="en-US"/>
        </w:rPr>
        <w:t xml:space="preserve">print, </w:t>
      </w:r>
      <w:r w:rsidRPr="00E0095A">
        <w:rPr>
          <w:sz w:val="18"/>
          <w:szCs w:val="18"/>
          <w:lang w:val="en-US"/>
        </w:rPr>
        <w:t>sign the form personally</w:t>
      </w:r>
      <w:r>
        <w:rPr>
          <w:sz w:val="18"/>
          <w:szCs w:val="18"/>
          <w:lang w:val="en-US"/>
        </w:rPr>
        <w:t xml:space="preserve">, scan </w:t>
      </w:r>
      <w:r w:rsidRPr="00E0095A">
        <w:rPr>
          <w:sz w:val="18"/>
          <w:szCs w:val="18"/>
          <w:lang w:val="en-US"/>
        </w:rPr>
        <w:t>and send this appeal with a copy of the Notification of the selection result to</w:t>
      </w:r>
      <w:r>
        <w:rPr>
          <w:sz w:val="18"/>
          <w:szCs w:val="18"/>
          <w:lang w:val="en-US"/>
        </w:rPr>
        <w:t xml:space="preserve"> </w:t>
      </w:r>
      <w:hyperlink r:id="rId10" w:history="1">
        <w:r w:rsidRPr="00B23F39">
          <w:rPr>
            <w:rStyle w:val="Hyperlink"/>
            <w:sz w:val="18"/>
            <w:szCs w:val="18"/>
            <w:lang w:val="en-US"/>
          </w:rPr>
          <w:t>admissionsoffice@innoenergy.com</w:t>
        </w:r>
      </w:hyperlink>
      <w:r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en-US"/>
        </w:rPr>
        <w:br/>
      </w:r>
    </w:p>
    <w:p w14:paraId="05CF5CEF" w14:textId="77777777" w:rsidR="00A17012" w:rsidRPr="00A663EC" w:rsidRDefault="00A17012">
      <w:pPr>
        <w:spacing w:line="240" w:lineRule="auto"/>
        <w:rPr>
          <w:lang w:val="en-US"/>
        </w:rPr>
      </w:pPr>
    </w:p>
    <w:sectPr w:rsidR="00A17012" w:rsidRPr="00A663EC" w:rsidSect="009343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2041" w:right="1134" w:bottom="1134" w:left="2041" w:header="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B8C28" w14:textId="77777777" w:rsidR="00A663EC" w:rsidRDefault="00A663EC" w:rsidP="00B702CA">
      <w:pPr>
        <w:spacing w:line="240" w:lineRule="auto"/>
      </w:pPr>
      <w:r>
        <w:separator/>
      </w:r>
    </w:p>
    <w:p w14:paraId="4EDCB68B" w14:textId="77777777" w:rsidR="00A663EC" w:rsidRDefault="00A663EC"/>
    <w:p w14:paraId="0453CE70" w14:textId="77777777" w:rsidR="00A663EC" w:rsidRDefault="00A663EC" w:rsidP="004D3322"/>
    <w:p w14:paraId="1E234D4C" w14:textId="77777777" w:rsidR="00A663EC" w:rsidRDefault="00A663EC"/>
    <w:p w14:paraId="4B590F56" w14:textId="77777777" w:rsidR="00A663EC" w:rsidRDefault="00A663EC" w:rsidP="00737D65"/>
    <w:p w14:paraId="32AE2EF5" w14:textId="77777777" w:rsidR="00A663EC" w:rsidRDefault="00A663EC" w:rsidP="00737D65"/>
  </w:endnote>
  <w:endnote w:type="continuationSeparator" w:id="0">
    <w:p w14:paraId="0CA29A01" w14:textId="77777777" w:rsidR="00A663EC" w:rsidRDefault="00A663EC" w:rsidP="00B702CA">
      <w:pPr>
        <w:spacing w:line="240" w:lineRule="auto"/>
      </w:pPr>
      <w:r>
        <w:continuationSeparator/>
      </w:r>
    </w:p>
    <w:p w14:paraId="54FAE0F8" w14:textId="77777777" w:rsidR="00A663EC" w:rsidRDefault="00A663EC"/>
    <w:p w14:paraId="3795644F" w14:textId="77777777" w:rsidR="00A663EC" w:rsidRDefault="00A663EC" w:rsidP="004D3322"/>
    <w:p w14:paraId="7935F8D9" w14:textId="77777777" w:rsidR="00A663EC" w:rsidRDefault="00A663EC"/>
    <w:p w14:paraId="269887FB" w14:textId="77777777" w:rsidR="00A663EC" w:rsidRDefault="00A663EC" w:rsidP="00737D65"/>
    <w:p w14:paraId="44A5786F" w14:textId="77777777" w:rsidR="00A663EC" w:rsidRDefault="00A663EC" w:rsidP="00737D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EEEBDC-EEDB-497C-BEA4-F39634231B9A}"/>
    <w:embedBold r:id="rId2" w:fontKey="{488F7B2F-FC59-461E-9E44-2CF01D656B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2C28604-28E6-4739-BAE1-36175354D2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1E9DA6-2A5F-4315-AF96-B4D4F22A27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690DDC6-D488-451A-BE78-F670ED7A2205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tillium Web Light">
    <w:charset w:val="00"/>
    <w:family w:val="auto"/>
    <w:pitch w:val="variable"/>
    <w:sig w:usb0="00000007" w:usb1="00000001" w:usb2="00000000" w:usb3="00000000" w:csb0="00000093" w:csb1="00000000"/>
    <w:embedRegular r:id="rId6" w:fontKey="{E6960E00-62EC-4FDB-84B1-1A537A3C1B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677528-029F-46A1-ADA5-5469E37FBF98}"/>
  </w:font>
  <w:font w:name="Titillium Web SemiBold">
    <w:charset w:val="00"/>
    <w:family w:val="auto"/>
    <w:pitch w:val="variable"/>
    <w:sig w:usb0="00000007" w:usb1="00000001" w:usb2="00000000" w:usb3="00000000" w:csb0="00000093" w:csb1="00000000"/>
    <w:embedBold r:id="rId8" w:fontKey="{40CB113E-9F31-4CE4-879C-5F0CE114E1B8}"/>
  </w:font>
  <w:font w:name="Titillium-Regular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64D32" w14:textId="77777777" w:rsidR="00442AFE" w:rsidRDefault="00442AFE">
    <w:pPr>
      <w:pStyle w:val="Footer"/>
    </w:pPr>
  </w:p>
  <w:p w14:paraId="1B5C4C49" w14:textId="77777777" w:rsidR="00442AFE" w:rsidRDefault="00442AFE"/>
  <w:p w14:paraId="3EE74D2F" w14:textId="77777777" w:rsidR="00442AFE" w:rsidRDefault="00442AFE" w:rsidP="00737D65"/>
  <w:p w14:paraId="4A88D48C" w14:textId="77777777" w:rsidR="00442AFE" w:rsidRDefault="00442AFE" w:rsidP="00737D6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4D745" w14:textId="77777777" w:rsidR="00442AFE" w:rsidRPr="001D7C8E" w:rsidRDefault="00742741" w:rsidP="00742741">
    <w:pPr>
      <w:pStyle w:val="Header"/>
      <w:ind w:right="-184"/>
      <w:rPr>
        <w:rFonts w:ascii="Titillium Web Light" w:hAnsi="Titillium Web Light" w:cstheme="minorHAnsi"/>
        <w:sz w:val="20"/>
        <w:szCs w:val="20"/>
      </w:rPr>
    </w:pPr>
    <w:r w:rsidRPr="001D7C8E">
      <w:rPr>
        <w:rFonts w:ascii="Titillium Web Light" w:hAnsi="Titillium Web Light" w:cs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7EC772" wp14:editId="55B6553A">
              <wp:simplePos x="0" y="0"/>
              <wp:positionH relativeFrom="page">
                <wp:posOffset>827515</wp:posOffset>
              </wp:positionH>
              <wp:positionV relativeFrom="page">
                <wp:posOffset>10241280</wp:posOffset>
              </wp:positionV>
              <wp:extent cx="2832652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3265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F57EDE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5.15pt,806.4pt" to="288.2pt,8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" strokecolor="black [3213]">
              <w10:wrap anchorx="page" anchory="page"/>
            </v:line>
          </w:pict>
        </mc:Fallback>
      </mc:AlternateContent>
    </w:r>
    <w:r w:rsidRPr="001D7C8E">
      <w:rPr>
        <w:rStyle w:val="PageNumber"/>
        <w:rFonts w:ascii="Titillium Web Light" w:hAnsi="Titillium Web Light" w:cstheme="minorHAnsi"/>
        <w:noProof/>
        <w:sz w:val="16"/>
        <w:szCs w:val="16"/>
      </w:rPr>
      <w:fldChar w:fldCharType="begin"/>
    </w:r>
    <w:r w:rsidRPr="001D7C8E">
      <w:rPr>
        <w:rStyle w:val="PageNumber"/>
        <w:rFonts w:ascii="Titillium Web Light" w:hAnsi="Titillium Web Light" w:cstheme="minorHAnsi"/>
        <w:noProof/>
        <w:sz w:val="16"/>
        <w:szCs w:val="16"/>
      </w:rPr>
      <w:instrText xml:space="preserve"> PAGE  \# "00" </w:instrText>
    </w:r>
    <w:r w:rsidRPr="001D7C8E">
      <w:rPr>
        <w:rStyle w:val="PageNumber"/>
        <w:rFonts w:ascii="Titillium Web Light" w:hAnsi="Titillium Web Light" w:cstheme="minorHAnsi"/>
        <w:noProof/>
        <w:sz w:val="16"/>
        <w:szCs w:val="16"/>
      </w:rPr>
      <w:fldChar w:fldCharType="separate"/>
    </w:r>
    <w:r w:rsidRPr="001D7C8E">
      <w:rPr>
        <w:rStyle w:val="PageNumber"/>
        <w:rFonts w:ascii="Titillium Web Light" w:hAnsi="Titillium Web Light" w:cstheme="minorHAnsi"/>
        <w:noProof/>
        <w:sz w:val="16"/>
        <w:szCs w:val="16"/>
      </w:rPr>
      <w:t>01</w:t>
    </w:r>
    <w:r w:rsidRPr="001D7C8E">
      <w:rPr>
        <w:rStyle w:val="PageNumber"/>
        <w:rFonts w:ascii="Titillium Web Light" w:hAnsi="Titillium Web Light" w:cstheme="minorHAnsi"/>
        <w:noProof/>
        <w:sz w:val="16"/>
        <w:szCs w:val="16"/>
      </w:rPr>
      <w:fldChar w:fldCharType="end"/>
    </w:r>
    <w:r w:rsidR="001D7C8E">
      <w:rPr>
        <w:rStyle w:val="PageNumber"/>
        <w:rFonts w:ascii="Titillium Web Light" w:hAnsi="Titillium Web Light" w:cstheme="minorHAnsi"/>
        <w:noProof/>
        <w:sz w:val="16"/>
        <w:szCs w:val="16"/>
      </w:rPr>
      <w:t xml:space="preserve">    </w:t>
    </w:r>
    <w:r w:rsidR="001D7C8E" w:rsidRPr="001D7C8E">
      <w:rPr>
        <w:rFonts w:ascii="Titillium Web SemiBold" w:hAnsi="Titillium Web SemiBold" w:cs="Titillium-Regular"/>
        <w:b/>
        <w:bCs/>
        <w:color w:val="004394"/>
        <w:w w:val="99"/>
        <w:sz w:val="16"/>
        <w:szCs w:val="16"/>
        <w:lang w:val="es-ES_tradnl"/>
      </w:rPr>
      <w:t>www.innoenergy.com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16B41B" w14:textId="77777777" w:rsidR="00A663EC" w:rsidRDefault="00A663EC" w:rsidP="00B702CA">
      <w:pPr>
        <w:spacing w:line="240" w:lineRule="auto"/>
      </w:pPr>
      <w:r>
        <w:separator/>
      </w:r>
    </w:p>
    <w:p w14:paraId="0E085A6F" w14:textId="77777777" w:rsidR="00A663EC" w:rsidRDefault="00A663EC"/>
    <w:p w14:paraId="71821A14" w14:textId="77777777" w:rsidR="00A663EC" w:rsidRDefault="00A663EC" w:rsidP="004D3322"/>
    <w:p w14:paraId="272F7597" w14:textId="77777777" w:rsidR="00A663EC" w:rsidRDefault="00A663EC"/>
    <w:p w14:paraId="62BEF34D" w14:textId="77777777" w:rsidR="00A663EC" w:rsidRDefault="00A663EC" w:rsidP="00737D65"/>
    <w:p w14:paraId="5288BBD2" w14:textId="77777777" w:rsidR="00A663EC" w:rsidRDefault="00A663EC" w:rsidP="00737D65"/>
  </w:footnote>
  <w:footnote w:type="continuationSeparator" w:id="0">
    <w:p w14:paraId="52DE1F5E" w14:textId="77777777" w:rsidR="00A663EC" w:rsidRDefault="00A663EC" w:rsidP="00B702CA">
      <w:pPr>
        <w:spacing w:line="240" w:lineRule="auto"/>
      </w:pPr>
      <w:r>
        <w:continuationSeparator/>
      </w:r>
    </w:p>
    <w:p w14:paraId="2E662FB1" w14:textId="77777777" w:rsidR="00A663EC" w:rsidRDefault="00A663EC"/>
    <w:p w14:paraId="21406B46" w14:textId="77777777" w:rsidR="00A663EC" w:rsidRDefault="00A663EC" w:rsidP="004D3322"/>
    <w:p w14:paraId="3F602B54" w14:textId="77777777" w:rsidR="00A663EC" w:rsidRDefault="00A663EC"/>
    <w:p w14:paraId="676B199E" w14:textId="77777777" w:rsidR="00A663EC" w:rsidRDefault="00A663EC" w:rsidP="00737D65"/>
    <w:p w14:paraId="12C2B604" w14:textId="77777777" w:rsidR="00A663EC" w:rsidRDefault="00A663EC" w:rsidP="00737D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B1F94" w14:textId="77777777" w:rsidR="00442AFE" w:rsidRDefault="00442AFE" w:rsidP="00202F1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75A48">
      <w:rPr>
        <w:rStyle w:val="PageNumber"/>
      </w:rPr>
      <w:instrText>PAGE</w:instrText>
    </w:r>
    <w:r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14:paraId="47C75BC3" w14:textId="77777777" w:rsidR="00442AFE" w:rsidRDefault="00442AFE" w:rsidP="00E745FC">
    <w:pPr>
      <w:pStyle w:val="Header"/>
      <w:ind w:right="360"/>
    </w:pPr>
  </w:p>
  <w:p w14:paraId="4618305D" w14:textId="77777777" w:rsidR="00442AFE" w:rsidRDefault="00442AFE"/>
  <w:p w14:paraId="29044889" w14:textId="77777777" w:rsidR="00442AFE" w:rsidRDefault="00442AFE" w:rsidP="004D3322"/>
  <w:p w14:paraId="245F8710" w14:textId="77777777" w:rsidR="00442AFE" w:rsidRDefault="00442AFE" w:rsidP="002D27C1"/>
  <w:p w14:paraId="7FCD3BBD" w14:textId="77777777" w:rsidR="00442AFE" w:rsidRDefault="00442AFE" w:rsidP="00737D65"/>
  <w:p w14:paraId="7F79B412" w14:textId="77777777" w:rsidR="00442AFE" w:rsidRDefault="00442AFE" w:rsidP="00737D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7B076" w14:textId="77777777" w:rsidR="00742741" w:rsidRDefault="00742741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588DDBDD" wp14:editId="55389A28">
          <wp:simplePos x="0" y="0"/>
          <wp:positionH relativeFrom="column">
            <wp:posOffset>-676910</wp:posOffset>
          </wp:positionH>
          <wp:positionV relativeFrom="page">
            <wp:posOffset>374650</wp:posOffset>
          </wp:positionV>
          <wp:extent cx="6404400" cy="500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44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779C" w14:textId="77777777" w:rsidR="00742741" w:rsidRDefault="00742741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4EF072CD" wp14:editId="79710F6A">
          <wp:simplePos x="0" y="0"/>
          <wp:positionH relativeFrom="column">
            <wp:posOffset>-676910</wp:posOffset>
          </wp:positionH>
          <wp:positionV relativeFrom="page">
            <wp:posOffset>374650</wp:posOffset>
          </wp:positionV>
          <wp:extent cx="6404400" cy="500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44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3EC"/>
    <w:rsid w:val="00010BF7"/>
    <w:rsid w:val="00036BC3"/>
    <w:rsid w:val="00075A48"/>
    <w:rsid w:val="00082746"/>
    <w:rsid w:val="000A3F0D"/>
    <w:rsid w:val="000C1DEF"/>
    <w:rsid w:val="000C6EC9"/>
    <w:rsid w:val="000D5494"/>
    <w:rsid w:val="000D5C62"/>
    <w:rsid w:val="000F4F93"/>
    <w:rsid w:val="00120C42"/>
    <w:rsid w:val="00134824"/>
    <w:rsid w:val="0015284C"/>
    <w:rsid w:val="0016309B"/>
    <w:rsid w:val="00177BBA"/>
    <w:rsid w:val="00180985"/>
    <w:rsid w:val="001B0AA9"/>
    <w:rsid w:val="001C5872"/>
    <w:rsid w:val="001D7C8E"/>
    <w:rsid w:val="001E3DF3"/>
    <w:rsid w:val="001F2209"/>
    <w:rsid w:val="00202F11"/>
    <w:rsid w:val="00223A05"/>
    <w:rsid w:val="00297A51"/>
    <w:rsid w:val="002A06E1"/>
    <w:rsid w:val="002B1114"/>
    <w:rsid w:val="002B4A65"/>
    <w:rsid w:val="002B6DDB"/>
    <w:rsid w:val="002D27C1"/>
    <w:rsid w:val="0032760D"/>
    <w:rsid w:val="00327CD8"/>
    <w:rsid w:val="00344D85"/>
    <w:rsid w:val="003468C5"/>
    <w:rsid w:val="00354951"/>
    <w:rsid w:val="003611F2"/>
    <w:rsid w:val="00366DA5"/>
    <w:rsid w:val="00392A28"/>
    <w:rsid w:val="00397D50"/>
    <w:rsid w:val="003A0D5F"/>
    <w:rsid w:val="003A71A4"/>
    <w:rsid w:val="003B3BCF"/>
    <w:rsid w:val="003D25B5"/>
    <w:rsid w:val="003E090C"/>
    <w:rsid w:val="003E40DE"/>
    <w:rsid w:val="00414356"/>
    <w:rsid w:val="004356A7"/>
    <w:rsid w:val="00442AFE"/>
    <w:rsid w:val="004760D2"/>
    <w:rsid w:val="00477841"/>
    <w:rsid w:val="004819B8"/>
    <w:rsid w:val="00485D61"/>
    <w:rsid w:val="004871D4"/>
    <w:rsid w:val="004C7F27"/>
    <w:rsid w:val="004D3322"/>
    <w:rsid w:val="004D559E"/>
    <w:rsid w:val="00516523"/>
    <w:rsid w:val="005224BD"/>
    <w:rsid w:val="00525457"/>
    <w:rsid w:val="00534FA9"/>
    <w:rsid w:val="00535D25"/>
    <w:rsid w:val="0054094A"/>
    <w:rsid w:val="005533AA"/>
    <w:rsid w:val="00574237"/>
    <w:rsid w:val="005C032A"/>
    <w:rsid w:val="005F14C1"/>
    <w:rsid w:val="006010DC"/>
    <w:rsid w:val="00604F15"/>
    <w:rsid w:val="006214F8"/>
    <w:rsid w:val="00654131"/>
    <w:rsid w:val="00660F38"/>
    <w:rsid w:val="0066170D"/>
    <w:rsid w:val="0067038D"/>
    <w:rsid w:val="006841B1"/>
    <w:rsid w:val="006F0025"/>
    <w:rsid w:val="00712A83"/>
    <w:rsid w:val="00737D65"/>
    <w:rsid w:val="00742741"/>
    <w:rsid w:val="007534DA"/>
    <w:rsid w:val="00760C1A"/>
    <w:rsid w:val="0076305D"/>
    <w:rsid w:val="00767AB8"/>
    <w:rsid w:val="00775645"/>
    <w:rsid w:val="007879BB"/>
    <w:rsid w:val="0079577F"/>
    <w:rsid w:val="007A6593"/>
    <w:rsid w:val="007B05B8"/>
    <w:rsid w:val="007F7741"/>
    <w:rsid w:val="00811861"/>
    <w:rsid w:val="00812BE8"/>
    <w:rsid w:val="008258C5"/>
    <w:rsid w:val="00896BBD"/>
    <w:rsid w:val="008B6E8D"/>
    <w:rsid w:val="008C24E5"/>
    <w:rsid w:val="00910130"/>
    <w:rsid w:val="00916841"/>
    <w:rsid w:val="0093436D"/>
    <w:rsid w:val="00950BED"/>
    <w:rsid w:val="00961D3A"/>
    <w:rsid w:val="009669A0"/>
    <w:rsid w:val="00982A8E"/>
    <w:rsid w:val="00987B82"/>
    <w:rsid w:val="00990EBE"/>
    <w:rsid w:val="009B29E9"/>
    <w:rsid w:val="009C514E"/>
    <w:rsid w:val="009E2004"/>
    <w:rsid w:val="009E3171"/>
    <w:rsid w:val="00A06E7D"/>
    <w:rsid w:val="00A17012"/>
    <w:rsid w:val="00A3452B"/>
    <w:rsid w:val="00A37FF9"/>
    <w:rsid w:val="00A467B8"/>
    <w:rsid w:val="00A54627"/>
    <w:rsid w:val="00A54DC9"/>
    <w:rsid w:val="00A663EC"/>
    <w:rsid w:val="00A94E0E"/>
    <w:rsid w:val="00A96F94"/>
    <w:rsid w:val="00AB2F5A"/>
    <w:rsid w:val="00AD495E"/>
    <w:rsid w:val="00AF6443"/>
    <w:rsid w:val="00B0521D"/>
    <w:rsid w:val="00B06ECE"/>
    <w:rsid w:val="00B10FE9"/>
    <w:rsid w:val="00B125C7"/>
    <w:rsid w:val="00B14B72"/>
    <w:rsid w:val="00B25BF4"/>
    <w:rsid w:val="00B405ED"/>
    <w:rsid w:val="00B631C4"/>
    <w:rsid w:val="00B702CA"/>
    <w:rsid w:val="00B87291"/>
    <w:rsid w:val="00B94565"/>
    <w:rsid w:val="00BA09A3"/>
    <w:rsid w:val="00BA0C07"/>
    <w:rsid w:val="00BA3414"/>
    <w:rsid w:val="00BB0A5C"/>
    <w:rsid w:val="00BC02C4"/>
    <w:rsid w:val="00BC0E8E"/>
    <w:rsid w:val="00BC3AE6"/>
    <w:rsid w:val="00BE1758"/>
    <w:rsid w:val="00BE6774"/>
    <w:rsid w:val="00C13C11"/>
    <w:rsid w:val="00C25D28"/>
    <w:rsid w:val="00C35995"/>
    <w:rsid w:val="00C50233"/>
    <w:rsid w:val="00C648DE"/>
    <w:rsid w:val="00C74315"/>
    <w:rsid w:val="00C75F4D"/>
    <w:rsid w:val="00CA0AE1"/>
    <w:rsid w:val="00CB5512"/>
    <w:rsid w:val="00CC0D1B"/>
    <w:rsid w:val="00CD3D86"/>
    <w:rsid w:val="00CE296B"/>
    <w:rsid w:val="00CE72A3"/>
    <w:rsid w:val="00CF171E"/>
    <w:rsid w:val="00D27A1C"/>
    <w:rsid w:val="00D3434D"/>
    <w:rsid w:val="00D571DC"/>
    <w:rsid w:val="00D834D8"/>
    <w:rsid w:val="00DA6363"/>
    <w:rsid w:val="00DC0040"/>
    <w:rsid w:val="00DE0814"/>
    <w:rsid w:val="00DE49F3"/>
    <w:rsid w:val="00E108C5"/>
    <w:rsid w:val="00E23C8E"/>
    <w:rsid w:val="00E27746"/>
    <w:rsid w:val="00E439CA"/>
    <w:rsid w:val="00E547DC"/>
    <w:rsid w:val="00E62254"/>
    <w:rsid w:val="00E639AB"/>
    <w:rsid w:val="00E745FC"/>
    <w:rsid w:val="00EA10A4"/>
    <w:rsid w:val="00EA375E"/>
    <w:rsid w:val="00EA4D37"/>
    <w:rsid w:val="00EA5CF4"/>
    <w:rsid w:val="00EB238E"/>
    <w:rsid w:val="00EB273C"/>
    <w:rsid w:val="00EC6D55"/>
    <w:rsid w:val="00EE1C44"/>
    <w:rsid w:val="00F24D0A"/>
    <w:rsid w:val="00F27D1D"/>
    <w:rsid w:val="00F50643"/>
    <w:rsid w:val="00F609B3"/>
    <w:rsid w:val="00F66C5E"/>
    <w:rsid w:val="00F872C9"/>
    <w:rsid w:val="00F9007C"/>
    <w:rsid w:val="00F9761E"/>
    <w:rsid w:val="00FC080C"/>
    <w:rsid w:val="00FC21A6"/>
    <w:rsid w:val="00FD51B4"/>
    <w:rsid w:val="00FE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1A531E1"/>
  <w15:docId w15:val="{38E602E9-EB41-42B1-B96C-49FF75E1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4. Text"/>
    <w:qFormat/>
    <w:rsid w:val="00A663E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2CA"/>
    <w:pPr>
      <w:tabs>
        <w:tab w:val="center" w:pos="4680"/>
        <w:tab w:val="right" w:pos="9360"/>
      </w:tabs>
      <w:spacing w:after="0" w:line="240" w:lineRule="auto"/>
    </w:pPr>
    <w:rPr>
      <w:rFonts w:ascii="Calibri Light" w:eastAsia="Calibri" w:hAnsi="Calibri Light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702CA"/>
  </w:style>
  <w:style w:type="paragraph" w:styleId="Footer">
    <w:name w:val="footer"/>
    <w:basedOn w:val="Normal"/>
    <w:link w:val="FooterChar"/>
    <w:uiPriority w:val="99"/>
    <w:unhideWhenUsed/>
    <w:rsid w:val="00B702CA"/>
    <w:pPr>
      <w:tabs>
        <w:tab w:val="center" w:pos="4680"/>
        <w:tab w:val="right" w:pos="9360"/>
      </w:tabs>
      <w:spacing w:after="0" w:line="240" w:lineRule="auto"/>
    </w:pPr>
    <w:rPr>
      <w:rFonts w:ascii="Calibri Light" w:eastAsia="Calibri" w:hAnsi="Calibri Light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702CA"/>
  </w:style>
  <w:style w:type="paragraph" w:styleId="BalloonText">
    <w:name w:val="Balloon Text"/>
    <w:basedOn w:val="Normal"/>
    <w:link w:val="BalloonTextChar"/>
    <w:uiPriority w:val="99"/>
    <w:semiHidden/>
    <w:unhideWhenUsed/>
    <w:rsid w:val="00B702CA"/>
    <w:pPr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B702CA"/>
    <w:rPr>
      <w:rFonts w:ascii="Tahoma" w:hAnsi="Tahoma" w:cs="Tahoma"/>
      <w:sz w:val="16"/>
      <w:szCs w:val="16"/>
    </w:rPr>
  </w:style>
  <w:style w:type="paragraph" w:customStyle="1" w:styleId="04Bodytext">
    <w:name w:val="04. Body text"/>
    <w:qFormat/>
    <w:rsid w:val="003A71A4"/>
    <w:pPr>
      <w:suppressAutoHyphens/>
      <w:spacing w:line="288" w:lineRule="auto"/>
      <w:ind w:left="28" w:right="-198"/>
    </w:pPr>
    <w:rPr>
      <w:rFonts w:ascii="Calibri Light" w:hAnsi="Calibri Light" w:cs="Georgia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7B05B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s-ES_tradnl"/>
    </w:rPr>
  </w:style>
  <w:style w:type="character" w:styleId="PageNumber">
    <w:name w:val="page number"/>
    <w:basedOn w:val="DefaultParagraphFont"/>
    <w:uiPriority w:val="99"/>
    <w:semiHidden/>
    <w:unhideWhenUsed/>
    <w:rsid w:val="00E745FC"/>
  </w:style>
  <w:style w:type="paragraph" w:customStyle="1" w:styleId="01Headline">
    <w:name w:val="01. Headline"/>
    <w:basedOn w:val="Normal"/>
    <w:qFormat/>
    <w:rsid w:val="003A0D5F"/>
    <w:pPr>
      <w:tabs>
        <w:tab w:val="left" w:pos="2282"/>
      </w:tabs>
      <w:spacing w:after="0" w:line="240" w:lineRule="auto"/>
    </w:pPr>
    <w:rPr>
      <w:rFonts w:ascii="Calibri" w:eastAsia="Calibri" w:hAnsi="Calibri" w:cs="Arial"/>
      <w:b/>
      <w:color w:val="60A718"/>
      <w:sz w:val="80"/>
      <w:szCs w:val="120"/>
      <w:lang w:val="en-US"/>
    </w:rPr>
  </w:style>
  <w:style w:type="paragraph" w:customStyle="1" w:styleId="02Subtitle">
    <w:name w:val="02. Subtitle"/>
    <w:qFormat/>
    <w:rsid w:val="00442AFE"/>
    <w:rPr>
      <w:rFonts w:cs="Arial"/>
      <w:b/>
      <w:color w:val="000000"/>
      <w:sz w:val="34"/>
      <w:szCs w:val="40"/>
    </w:rPr>
  </w:style>
  <w:style w:type="paragraph" w:customStyle="1" w:styleId="03Section">
    <w:name w:val="03. Section"/>
    <w:basedOn w:val="BasicParagraph"/>
    <w:qFormat/>
    <w:rsid w:val="00BC02C4"/>
    <w:pPr>
      <w:suppressAutoHyphens/>
      <w:spacing w:line="264" w:lineRule="auto"/>
    </w:pPr>
    <w:rPr>
      <w:rFonts w:ascii="Calibri" w:hAnsi="Calibri" w:cs="Arial"/>
      <w:color w:val="808080"/>
      <w:sz w:val="40"/>
      <w:szCs w:val="18"/>
    </w:rPr>
  </w:style>
  <w:style w:type="paragraph" w:customStyle="1" w:styleId="Prrafobsico">
    <w:name w:val="[Párrafo básico]"/>
    <w:basedOn w:val="Normal"/>
    <w:uiPriority w:val="99"/>
    <w:rsid w:val="009C514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s-ES_tradnl" w:eastAsia="es-ES"/>
    </w:rPr>
  </w:style>
  <w:style w:type="character" w:styleId="Hyperlink">
    <w:name w:val="Hyperlink"/>
    <w:basedOn w:val="DefaultParagraphFont"/>
    <w:uiPriority w:val="99"/>
    <w:unhideWhenUsed/>
    <w:rsid w:val="004778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84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663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admissionsoffice@innoenergy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icinnoenergycom.sharepoint.com/sites/OfficeTemplates/Templates/No%20Address%20Template%20EIT%20InnoEnergy%20Feb%20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8B56AE2E4FF42F18C09052A56BDF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CFA1E-E379-46EF-83AE-3283BD454092}"/>
      </w:docPartPr>
      <w:docPartBody>
        <w:p w:rsidR="00D12123" w:rsidRDefault="00D12123" w:rsidP="00D12123">
          <w:pPr>
            <w:pStyle w:val="C8B56AE2E4FF42F18C09052A56BDFF26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84BC83E99426591B643347244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61E1D-647C-4763-AAA9-BF97248AD620}"/>
      </w:docPartPr>
      <w:docPartBody>
        <w:p w:rsidR="00D12123" w:rsidRDefault="00D12123" w:rsidP="00D12123">
          <w:pPr>
            <w:pStyle w:val="5FA84BC83E99426591B643347244FE3C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29738640C4B66A8E6BFFDFAC2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9833A-BE06-4611-90A7-DEF52F96347C}"/>
      </w:docPartPr>
      <w:docPartBody>
        <w:p w:rsidR="00D12123" w:rsidRDefault="00D12123" w:rsidP="00D12123">
          <w:pPr>
            <w:pStyle w:val="6FD29738640C4B66A8E6BFFDFAC20D2E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4F9CECAD744D59BCE5B5DD569BE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7AE7-FCC6-4A2F-8BB4-88DAD2F90C63}"/>
      </w:docPartPr>
      <w:docPartBody>
        <w:p w:rsidR="00D12123" w:rsidRDefault="00D12123" w:rsidP="00D12123">
          <w:pPr>
            <w:pStyle w:val="954F9CECAD744D59BCE5B5DD569BEDB1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EF5AF4E63D4EBAA8C000616A4A3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985B-F9B9-4518-B501-E035D4D8C3AD}"/>
      </w:docPartPr>
      <w:docPartBody>
        <w:p w:rsidR="00D12123" w:rsidRDefault="00D12123" w:rsidP="00D12123">
          <w:pPr>
            <w:pStyle w:val="E4EF5AF4E63D4EBAA8C000616A4A3565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8AEE68004B46DE9308018ABD2FE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C4595-1376-4810-A7C6-2C92AE3ACB5D}"/>
      </w:docPartPr>
      <w:docPartBody>
        <w:p w:rsidR="00D12123" w:rsidRDefault="00D12123" w:rsidP="00D12123">
          <w:pPr>
            <w:pStyle w:val="878AEE68004B46DE9308018ABD2FE936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F3A89C4A2A46AE89C43F5AA71AA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87867-531D-402D-9BD7-3F178E5A38C6}"/>
      </w:docPartPr>
      <w:docPartBody>
        <w:p w:rsidR="00D12123" w:rsidRDefault="00D12123" w:rsidP="00D12123">
          <w:pPr>
            <w:pStyle w:val="45F3A89C4A2A46AE89C43F5AA71AA537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DDFC2373D404D9692FB9AC93E6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A332F-D233-4DC1-9A87-AC570B35CB4D}"/>
      </w:docPartPr>
      <w:docPartBody>
        <w:p w:rsidR="00D12123" w:rsidRDefault="00D12123" w:rsidP="00D12123">
          <w:pPr>
            <w:pStyle w:val="FE1DDFC2373D404D9692FB9AC93E62A7"/>
          </w:pPr>
          <w:r w:rsidRPr="0085016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tillium Web Light"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</w:font>
  <w:font w:name="Titillium-Regular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123"/>
    <w:rsid w:val="009669A0"/>
    <w:rsid w:val="00D1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2123"/>
    <w:rPr>
      <w:color w:val="808080"/>
    </w:rPr>
  </w:style>
  <w:style w:type="paragraph" w:customStyle="1" w:styleId="C8B56AE2E4FF42F18C09052A56BDFF26">
    <w:name w:val="C8B56AE2E4FF42F18C09052A56BDFF26"/>
    <w:rsid w:val="00D12123"/>
  </w:style>
  <w:style w:type="paragraph" w:customStyle="1" w:styleId="5FA84BC83E99426591B643347244FE3C">
    <w:name w:val="5FA84BC83E99426591B643347244FE3C"/>
    <w:rsid w:val="00D12123"/>
  </w:style>
  <w:style w:type="paragraph" w:customStyle="1" w:styleId="6FD29738640C4B66A8E6BFFDFAC20D2E">
    <w:name w:val="6FD29738640C4B66A8E6BFFDFAC20D2E"/>
    <w:rsid w:val="00D12123"/>
  </w:style>
  <w:style w:type="paragraph" w:customStyle="1" w:styleId="954F9CECAD744D59BCE5B5DD569BEDB1">
    <w:name w:val="954F9CECAD744D59BCE5B5DD569BEDB1"/>
    <w:rsid w:val="00D12123"/>
  </w:style>
  <w:style w:type="paragraph" w:customStyle="1" w:styleId="E4EF5AF4E63D4EBAA8C000616A4A3565">
    <w:name w:val="E4EF5AF4E63D4EBAA8C000616A4A3565"/>
    <w:rsid w:val="00D12123"/>
  </w:style>
  <w:style w:type="paragraph" w:customStyle="1" w:styleId="878AEE68004B46DE9308018ABD2FE936">
    <w:name w:val="878AEE68004B46DE9308018ABD2FE936"/>
    <w:rsid w:val="00D12123"/>
  </w:style>
  <w:style w:type="paragraph" w:customStyle="1" w:styleId="45F3A89C4A2A46AE89C43F5AA71AA537">
    <w:name w:val="45F3A89C4A2A46AE89C43F5AA71AA537"/>
    <w:rsid w:val="00D12123"/>
  </w:style>
  <w:style w:type="paragraph" w:customStyle="1" w:styleId="FE1DDFC2373D404D9692FB9AC93E62A7">
    <w:name w:val="FE1DDFC2373D404D9692FB9AC93E62A7"/>
    <w:rsid w:val="00D12123"/>
  </w:style>
  <w:style w:type="paragraph" w:customStyle="1" w:styleId="171D3124557D42BEBA9D1AC8B857B878">
    <w:name w:val="171D3124557D42BEBA9D1AC8B857B878"/>
    <w:rsid w:val="00D12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BE39A2236F64EB401DA46E096DDD9" ma:contentTypeVersion="22" ma:contentTypeDescription="Create a new document." ma:contentTypeScope="" ma:versionID="d935ae80b39345f676eea9249637f3b9">
  <xsd:schema xmlns:xsd="http://www.w3.org/2001/XMLSchema" xmlns:xs="http://www.w3.org/2001/XMLSchema" xmlns:p="http://schemas.microsoft.com/office/2006/metadata/properties" xmlns:ns2="66170b17-1129-4a03-a25c-a425132104e3" xmlns:ns3="94f496c5-8310-4016-bc77-27308eafb34b" targetNamespace="http://schemas.microsoft.com/office/2006/metadata/properties" ma:root="true" ma:fieldsID="6a3ca7a88e37d1150f5115d65c9a4dcc" ns2:_="" ns3:_="">
    <xsd:import namespace="66170b17-1129-4a03-a25c-a425132104e3"/>
    <xsd:import namespace="94f496c5-8310-4016-bc77-27308eafb34b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70b17-1129-4a03-a25c-a425132104e3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50f266f4-61b3-41dd-810f-7b46befda0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496c5-8310-4016-bc77-27308eafb3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226d5dc7-ef9c-43c3-8649-5bab0d09c059}" ma:internalName="TaxCatchAll" ma:showField="CatchAllData" ma:web="94f496c5-8310-4016-bc77-27308eafb3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66170b17-1129-4a03-a25c-a425132104e3" xsi:nil="true"/>
    <CloudMigratorOriginId xmlns="66170b17-1129-4a03-a25c-a425132104e3" xsi:nil="true"/>
    <CloudMigratorVersion xmlns="66170b17-1129-4a03-a25c-a425132104e3" xsi:nil="true"/>
    <lcf76f155ced4ddcb4097134ff3c332f xmlns="66170b17-1129-4a03-a25c-a425132104e3">
      <Terms xmlns="http://schemas.microsoft.com/office/infopath/2007/PartnerControls"/>
    </lcf76f155ced4ddcb4097134ff3c332f>
    <UniqueSourceRef xmlns="66170b17-1129-4a03-a25c-a425132104e3" xsi:nil="true"/>
    <TaxCatchAll xmlns="94f496c5-8310-4016-bc77-27308eafb34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3A5D61-C5E4-4D4B-B4B5-369DF92BCE4D}"/>
</file>

<file path=customXml/itemProps2.xml><?xml version="1.0" encoding="utf-8"?>
<ds:datastoreItem xmlns:ds="http://schemas.openxmlformats.org/officeDocument/2006/customXml" ds:itemID="{DC77579D-C90C-406C-A344-3F4176EA05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01CF00-4E46-4B32-8B64-8A9A144E75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6F69C3-DA25-474C-A877-E7B91CC459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No%20Address%20Template%20EIT%20InnoEnergy%20Feb%202022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KIC InnoEnergy Germany GmbH</Company>
  <LinksUpToDate>false</LinksUpToDate>
  <CharactersWithSpaces>967</CharactersWithSpaces>
  <SharedDoc>false</SharedDoc>
  <HLinks>
    <vt:vector size="12" baseType="variant">
      <vt:variant>
        <vt:i4>5767233</vt:i4>
      </vt:variant>
      <vt:variant>
        <vt:i4>-1</vt:i4>
      </vt:variant>
      <vt:variant>
        <vt:i4>2049</vt:i4>
      </vt:variant>
      <vt:variant>
        <vt:i4>1</vt:i4>
      </vt:variant>
      <vt:variant>
        <vt:lpwstr>Footer_A-B_2</vt:lpwstr>
      </vt:variant>
      <vt:variant>
        <vt:lpwstr/>
      </vt:variant>
      <vt:variant>
        <vt:i4>2293868</vt:i4>
      </vt:variant>
      <vt:variant>
        <vt:i4>-1</vt:i4>
      </vt:variant>
      <vt:variant>
        <vt:i4>2051</vt:i4>
      </vt:variant>
      <vt:variant>
        <vt:i4>1</vt:i4>
      </vt:variant>
      <vt:variant>
        <vt:lpwstr>Header_A_1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Machteld van Rijsingen</dc:creator>
  <cp:lastModifiedBy>Machteld van Rijsingen</cp:lastModifiedBy>
  <cp:revision>1</cp:revision>
  <cp:lastPrinted>2016-10-18T07:55:00Z</cp:lastPrinted>
  <dcterms:created xsi:type="dcterms:W3CDTF">2024-09-18T12:48:00Z</dcterms:created>
  <dcterms:modified xsi:type="dcterms:W3CDTF">2024-09-18T12:50:00Z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0x01010083BBE39A2236F64EB401DA46E096DDD9</vt:lpwstr>
  </property>
</Properties>
</file>